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D33" w:rsidRDefault="00C31A7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26" type="#_x0000_t75" style="position:absolute;left:0;text-align:left;margin-left:-.2pt;margin-top:1.65pt;width:239.25pt;height:536pt;z-index:-5;mso-position-horizontal-relative:text;mso-position-vertical-relative:text">
            <v:imagedata r:id="rId10" o:title="old-silver-wooden-frame-37949784lmhl"/>
          </v:shape>
        </w:pict>
      </w:r>
      <w:r>
        <w:rPr>
          <w:noProof/>
        </w:rPr>
        <w:pict>
          <v:shape id="_x0000_s1625" type="#_x0000_t75" style="position:absolute;left:0;text-align:left;margin-left:272.8pt;margin-top:1.65pt;width:239.25pt;height:536pt;z-index:-4;mso-position-horizontal-relative:text;mso-position-vertical-relative:text">
            <v:imagedata r:id="rId10" o:title="old-silver-wooden-frame-37949784lmhl"/>
          </v:shape>
        </w:pict>
      </w:r>
      <w:r>
        <w:rPr>
          <w:noProof/>
        </w:rPr>
        <w:pict>
          <v:shape id="_x0000_s1624" type="#_x0000_t75" style="position:absolute;left:0;text-align:left;margin-left:545.85pt;margin-top:1.65pt;width:239.25pt;height:536pt;z-index:-3;mso-position-horizontal-relative:text;mso-position-vertical-relative:text">
            <v:imagedata r:id="rId10" o:title="old-silver-wooden-frame-37949784lmhl"/>
          </v:shape>
        </w:pict>
      </w:r>
      <w:r>
        <w:rPr>
          <w:noProof/>
        </w:rPr>
        <w:pict>
          <v:shape id="_x0000_s1616" type="#_x0000_t75" style="position:absolute;left:0;text-align:left;margin-left:580.85pt;margin-top:44pt;width:141.75pt;height:156.15pt;z-index:-1;mso-position-horizontal-relative:text;mso-position-vertical-relative:text">
            <v:imagedata r:id="rId11" o:title="6670756-g2rape-vine-border"/>
            <w10:wrap type="squar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2" type="#_x0000_t202" style="position:absolute;left:0;text-align:left;margin-left:588.75pt;margin-top:151.5pt;width:199.5pt;height:252.75pt;z-index:5;mso-position-horizontal-relative:page;mso-position-vertical-relative:page" filled="f" stroked="f">
            <v:textbox style="mso-next-textbox:#_x0000_s1502">
              <w:txbxContent>
                <w:p w:rsidR="00453A1D" w:rsidRPr="003B3D70" w:rsidRDefault="00417FF7" w:rsidP="00EE79B2">
                  <w:pPr>
                    <w:spacing w:after="0" w:line="240" w:lineRule="auto"/>
                    <w:jc w:val="center"/>
                    <w:rPr>
                      <w:rFonts w:ascii="Monotype Corsiva" w:eastAsia="Calibri" w:hAnsi="Monotype Corsiva" w:cs="David"/>
                      <w:shadow/>
                      <w:color w:val="777777"/>
                      <w:kern w:val="0"/>
                      <w:sz w:val="86"/>
                      <w:szCs w:val="86"/>
                      <w:lang w:eastAsia="en-US"/>
                    </w:rPr>
                  </w:pPr>
                  <w:r w:rsidRPr="003B3D70">
                    <w:rPr>
                      <w:rFonts w:ascii="Monotype Corsiva" w:eastAsia="Calibri" w:hAnsi="Monotype Corsiva" w:cs="David"/>
                      <w:shadow/>
                      <w:color w:val="777777"/>
                      <w:kern w:val="0"/>
                      <w:sz w:val="86"/>
                      <w:szCs w:val="86"/>
                      <w:lang w:eastAsia="en-US"/>
                    </w:rPr>
                    <w:t xml:space="preserve">Vinski </w:t>
                  </w:r>
                </w:p>
                <w:p w:rsidR="00453A1D" w:rsidRPr="003B3D70" w:rsidRDefault="00417FF7" w:rsidP="00EE79B2">
                  <w:pPr>
                    <w:spacing w:after="0" w:line="240" w:lineRule="auto"/>
                    <w:jc w:val="center"/>
                    <w:rPr>
                      <w:rFonts w:ascii="Monotype Corsiva" w:eastAsia="Calibri" w:hAnsi="Monotype Corsiva" w:cs="David"/>
                      <w:shadow/>
                      <w:color w:val="777777"/>
                      <w:kern w:val="0"/>
                      <w:sz w:val="86"/>
                      <w:szCs w:val="86"/>
                      <w:lang w:eastAsia="en-US"/>
                    </w:rPr>
                  </w:pPr>
                  <w:r w:rsidRPr="003B3D70">
                    <w:rPr>
                      <w:rFonts w:ascii="Monotype Corsiva" w:eastAsia="Calibri" w:hAnsi="Monotype Corsiva" w:cs="David"/>
                      <w:shadow/>
                      <w:color w:val="777777"/>
                      <w:kern w:val="0"/>
                      <w:sz w:val="86"/>
                      <w:szCs w:val="86"/>
                      <w:lang w:eastAsia="en-US"/>
                    </w:rPr>
                    <w:t xml:space="preserve">večer </w:t>
                  </w:r>
                </w:p>
                <w:p w:rsidR="00453A1D" w:rsidRPr="003B3D70" w:rsidRDefault="00417FF7" w:rsidP="00EE79B2">
                  <w:pPr>
                    <w:spacing w:after="0" w:line="240" w:lineRule="auto"/>
                    <w:jc w:val="center"/>
                    <w:rPr>
                      <w:rFonts w:ascii="Monotype Corsiva" w:eastAsia="Calibri" w:hAnsi="Monotype Corsiva" w:cs="David"/>
                      <w:shadow/>
                      <w:color w:val="777777"/>
                      <w:kern w:val="0"/>
                      <w:sz w:val="86"/>
                      <w:szCs w:val="86"/>
                      <w:lang w:eastAsia="en-US"/>
                    </w:rPr>
                  </w:pPr>
                  <w:r w:rsidRPr="003B3D70">
                    <w:rPr>
                      <w:rFonts w:ascii="Monotype Corsiva" w:eastAsia="Calibri" w:hAnsi="Monotype Corsiva" w:cs="David"/>
                      <w:shadow/>
                      <w:color w:val="777777"/>
                      <w:kern w:val="0"/>
                      <w:sz w:val="86"/>
                      <w:szCs w:val="86"/>
                      <w:lang w:eastAsia="en-US"/>
                    </w:rPr>
                    <w:t xml:space="preserve">v hiši kulinarike </w:t>
                  </w:r>
                </w:p>
                <w:p w:rsidR="009423E0" w:rsidRPr="003B3D70" w:rsidRDefault="00417FF7" w:rsidP="00EE79B2">
                  <w:pPr>
                    <w:spacing w:after="0" w:line="240" w:lineRule="auto"/>
                    <w:jc w:val="center"/>
                    <w:rPr>
                      <w:rFonts w:ascii="Monotype Corsiva" w:eastAsia="Calibri" w:hAnsi="Monotype Corsiva"/>
                      <w:shadow/>
                      <w:color w:val="777777"/>
                      <w:kern w:val="0"/>
                      <w:sz w:val="86"/>
                      <w:szCs w:val="86"/>
                      <w:lang w:eastAsia="en-US"/>
                    </w:rPr>
                  </w:pPr>
                  <w:r w:rsidRPr="003B3D70">
                    <w:rPr>
                      <w:rFonts w:ascii="Monotype Corsiva" w:eastAsia="Calibri" w:hAnsi="Monotype Corsiva" w:cs="David"/>
                      <w:shadow/>
                      <w:color w:val="777777"/>
                      <w:kern w:val="0"/>
                      <w:sz w:val="86"/>
                      <w:szCs w:val="86"/>
                      <w:lang w:eastAsia="en-US"/>
                    </w:rPr>
                    <w:t>in turizma</w:t>
                  </w:r>
                </w:p>
                <w:p w:rsidR="00516C8C" w:rsidRDefault="00516C8C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15" type="#_x0000_t75" style="position:absolute;left:0;text-align:left;margin-left:579.35pt;margin-top:296.3pt;width:170.8pt;height:204.1pt;z-index:-2;mso-position-horizontal-relative:text;mso-position-vertical-relative:text">
            <v:imagedata r:id="rId12" o:title="6670756-3grape-vine-border"/>
            <w10:wrap type="square"/>
          </v:shape>
        </w:pict>
      </w:r>
      <w:r>
        <w:rPr>
          <w:noProof/>
        </w:rPr>
        <w:pict>
          <v:shape id="Slika 6" o:spid="_x0000_s1607" type="#_x0000_t75" alt="Povezana slika" style="position:absolute;left:0;text-align:left;margin-left:43.65pt;margin-top:384.9pt;width:153.75pt;height:96pt;z-index:10;visibility:visible;mso-wrap-style:square;mso-position-horizontal-relative:text;mso-position-vertical-relative:text" stroked="t" strokecolor="#bfbfbf" strokeweight="1pt">
            <v:imagedata r:id="rId13" o:title="Povezana slika"/>
            <v:shadow on="t" color="#a5a5a5" opacity=".5" offset="6pt,6pt"/>
            <w10:wrap type="square"/>
          </v:shape>
        </w:pict>
      </w:r>
      <w:r>
        <w:rPr>
          <w:noProof/>
        </w:rPr>
        <w:pict>
          <v:shape id="_x0000_s1604" type="#_x0000_t202" style="position:absolute;left:0;text-align:left;margin-left:58.5pt;margin-top:79.5pt;width:180.75pt;height:421.5pt;z-index:7;mso-position-horizontal-relative:page;mso-position-vertical-relative:page" filled="f" stroked="f" strokeweight="1pt">
            <v:textbox>
              <w:txbxContent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>Vabimo Vas</w:t>
                  </w:r>
                </w:p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 xml:space="preserve"> na Vinski večer</w:t>
                  </w:r>
                </w:p>
                <w:p w:rsidR="003B3D70" w:rsidRPr="00F41858" w:rsidRDefault="004A7F2F" w:rsidP="00F41858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 v Hišo </w:t>
                  </w:r>
                  <w:r w:rsidR="003B3D70" w:rsidRPr="00F41858">
                    <w:rPr>
                      <w:rFonts w:ascii="Monotype Corsiva" w:hAnsi="Monotype Corsiva"/>
                      <w:sz w:val="28"/>
                      <w:szCs w:val="28"/>
                    </w:rPr>
                    <w:t xml:space="preserve">kulinarike in </w:t>
                  </w:r>
                  <w:r w:rsidR="005A68C6" w:rsidRPr="00F41858">
                    <w:rPr>
                      <w:rFonts w:ascii="Monotype Corsiva" w:hAnsi="Monotype Corsiva"/>
                      <w:sz w:val="28"/>
                      <w:szCs w:val="28"/>
                    </w:rPr>
                    <w:t>turizma</w:t>
                  </w:r>
                </w:p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 xml:space="preserve">z vinarjem Vina </w:t>
                  </w:r>
                  <w:proofErr w:type="spellStart"/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>Frešer</w:t>
                  </w:r>
                  <w:proofErr w:type="spellEnd"/>
                </w:p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 xml:space="preserve">in izbrano kulinariko </w:t>
                  </w:r>
                </w:p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>izpod rok študentov</w:t>
                  </w:r>
                </w:p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 xml:space="preserve">Višje strokovne šole, </w:t>
                  </w:r>
                </w:p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 xml:space="preserve">Smer gostinstvo in turizem, </w:t>
                  </w:r>
                </w:p>
                <w:p w:rsid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 xml:space="preserve">na Grmu Novo mesto – </w:t>
                  </w:r>
                </w:p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>centru biotehnike in turizma</w:t>
                  </w:r>
                </w:p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>ter njihovih mentorjev.</w:t>
                  </w:r>
                </w:p>
                <w:p w:rsid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 xml:space="preserve">Dogodek bo potekal v </w:t>
                  </w:r>
                </w:p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>četrtek, 15. 3. 2018,</w:t>
                  </w:r>
                </w:p>
                <w:p w:rsidR="003B3D70" w:rsidRPr="00F41858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F41858">
                    <w:rPr>
                      <w:rFonts w:ascii="Monotype Corsiva" w:hAnsi="Monotype Corsiva"/>
                      <w:sz w:val="28"/>
                      <w:szCs w:val="28"/>
                    </w:rPr>
                    <w:t>s pričetkom ob 18. uri.</w:t>
                  </w:r>
                </w:p>
                <w:p w:rsidR="003B3D70" w:rsidRPr="003B3D70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  <w:p w:rsidR="003B3D70" w:rsidRPr="003B3D70" w:rsidRDefault="003B3D70" w:rsidP="003B3D70">
                  <w:pPr>
                    <w:spacing w:after="0" w:line="36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603" type="#_x0000_t202" style="position:absolute;left:0;text-align:left;margin-left:347.25pt;margin-top:425.25pt;width:147pt;height:61.5pt;z-index:6;mso-position-horizontal-relative:page;mso-position-vertical-relative:page" filled="f" stroked="f" strokeweight="1pt">
            <v:textbox>
              <w:txbxContent>
                <w:p w:rsidR="004C5628" w:rsidRPr="00F41858" w:rsidRDefault="004C5628" w:rsidP="004C5628">
                  <w:pPr>
                    <w:jc w:val="center"/>
                    <w:rPr>
                      <w:rFonts w:ascii="Monotype Corsiva" w:hAnsi="Monotype Corsiva"/>
                      <w:shadow/>
                      <w:color w:val="777777"/>
                      <w:sz w:val="36"/>
                      <w:szCs w:val="36"/>
                    </w:rPr>
                  </w:pPr>
                  <w:r w:rsidRPr="00F41858">
                    <w:rPr>
                      <w:rFonts w:ascii="Monotype Corsiva" w:hAnsi="Monotype Corsiva"/>
                      <w:shadow/>
                      <w:color w:val="777777"/>
                      <w:sz w:val="36"/>
                      <w:szCs w:val="36"/>
                    </w:rPr>
                    <w:t>Veselimo se srečanja z Vami!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00" type="#_x0000_t202" style="position:absolute;left:0;text-align:left;margin-left:331.5pt;margin-top:221.25pt;width:178.5pt;height:187.5pt;z-index:4;mso-position-horizontal-relative:page;mso-position-vertical-relative:page" filled="f" stroked="f">
            <v:textbox style="mso-next-textbox:#_x0000_s1500">
              <w:txbxContent>
                <w:p w:rsidR="003B3D70" w:rsidRDefault="00417FF7" w:rsidP="003B3D70">
                  <w:pPr>
                    <w:spacing w:after="0"/>
                    <w:jc w:val="center"/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</w:pPr>
                  <w:r w:rsidRPr="001F611F"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  <w:t>Prosimo, da Vašo udeležbo potrdite najkasneje do</w:t>
                  </w:r>
                </w:p>
                <w:p w:rsidR="003B3D70" w:rsidRDefault="00417FF7" w:rsidP="003B3D70">
                  <w:pPr>
                    <w:spacing w:after="0"/>
                    <w:jc w:val="center"/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</w:pPr>
                  <w:r w:rsidRPr="001F611F"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  <w:t>14. 3. 2018,</w:t>
                  </w:r>
                </w:p>
                <w:p w:rsidR="003B3D70" w:rsidRDefault="00417FF7" w:rsidP="003B3D70">
                  <w:pPr>
                    <w:spacing w:after="0"/>
                    <w:jc w:val="center"/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</w:pPr>
                  <w:r w:rsidRPr="001F611F"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  <w:t xml:space="preserve">na naš elektronski naslov </w:t>
                  </w:r>
                  <w:r w:rsidR="003B3D70" w:rsidRPr="003B3D70"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u w:val="single"/>
                      <w:lang w:eastAsia="en-US"/>
                    </w:rPr>
                    <w:t>vinski.vecer@gmail.com</w:t>
                  </w:r>
                  <w:r w:rsidRPr="003B3D70"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u w:val="single"/>
                      <w:lang w:eastAsia="en-US"/>
                    </w:rPr>
                    <w:t>,</w:t>
                  </w:r>
                </w:p>
                <w:p w:rsidR="003B3D70" w:rsidRDefault="00417FF7" w:rsidP="003B3D70">
                  <w:pPr>
                    <w:spacing w:after="0"/>
                    <w:jc w:val="center"/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</w:pPr>
                  <w:r w:rsidRPr="001F611F"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  <w:t>ali na telefonsko številko</w:t>
                  </w:r>
                </w:p>
                <w:p w:rsidR="003B3D70" w:rsidRDefault="00417FF7" w:rsidP="003B3D70">
                  <w:pPr>
                    <w:spacing w:after="0"/>
                    <w:jc w:val="center"/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</w:pPr>
                  <w:r w:rsidRPr="003B3D70"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u w:val="single"/>
                      <w:lang w:eastAsia="en-US"/>
                    </w:rPr>
                    <w:t>031 387 199</w:t>
                  </w:r>
                  <w:r w:rsidRPr="001F611F"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  <w:t>,</w:t>
                  </w:r>
                </w:p>
                <w:p w:rsidR="00516C8C" w:rsidRPr="001F611F" w:rsidRDefault="00417FF7" w:rsidP="003B3D70">
                  <w:pPr>
                    <w:spacing w:after="0"/>
                    <w:jc w:val="center"/>
                    <w:rPr>
                      <w:rFonts w:ascii="Monotype Corsiva" w:hAnsi="Monotype Corsiva"/>
                    </w:rPr>
                  </w:pPr>
                  <w:r w:rsidRPr="001F611F">
                    <w:rPr>
                      <w:rFonts w:ascii="Monotype Corsiva" w:eastAsia="Calibri" w:hAnsi="Monotype Corsiva"/>
                      <w:color w:val="auto"/>
                      <w:kern w:val="0"/>
                      <w:sz w:val="28"/>
                      <w:szCs w:val="28"/>
                      <w:lang w:eastAsia="en-US"/>
                    </w:rPr>
                    <w:t>kamor sporočite ime in priimek osebe oziroma oseb, ki se bodo udeležile dogodka.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9" type="#_x0000_t202" style="position:absolute;left:0;text-align:left;margin-left:320.25pt;margin-top:138.6pt;width:200.25pt;height:59.45pt;z-index:3;mso-position-horizontal-relative:page;mso-position-vertical-relative:page" filled="f" stroked="f">
            <v:textbox style="mso-next-textbox:#_x0000_s1499">
              <w:txbxContent>
                <w:p w:rsidR="00516C8C" w:rsidRPr="001F611F" w:rsidRDefault="00516C8C" w:rsidP="00417FF7">
                  <w:pPr>
                    <w:spacing w:after="0" w:line="276" w:lineRule="auto"/>
                    <w:jc w:val="center"/>
                    <w:rPr>
                      <w:rFonts w:ascii="Monotype Corsiva" w:eastAsia="Calibri" w:hAnsi="Monotype Corsiva"/>
                      <w:color w:val="auto"/>
                      <w:kern w:val="0"/>
                      <w:sz w:val="20"/>
                      <w:szCs w:val="20"/>
                      <w:lang w:eastAsia="en-US"/>
                    </w:rPr>
                  </w:pPr>
                  <w:r w:rsidRPr="001F611F">
                    <w:rPr>
                      <w:rFonts w:ascii="Monotype Corsiva" w:eastAsia="Calibri" w:hAnsi="Monotype Corsiva"/>
                      <w:color w:val="auto"/>
                      <w:kern w:val="0"/>
                      <w:sz w:val="20"/>
                      <w:szCs w:val="20"/>
                      <w:lang w:eastAsia="en-US"/>
                    </w:rPr>
                    <w:t>Gostišče na trgu, Hiša kulinarike in turizma</w:t>
                  </w:r>
                </w:p>
                <w:p w:rsidR="00516C8C" w:rsidRPr="001F611F" w:rsidRDefault="00516C8C" w:rsidP="00417FF7">
                  <w:pPr>
                    <w:spacing w:after="0" w:line="240" w:lineRule="auto"/>
                    <w:jc w:val="center"/>
                    <w:rPr>
                      <w:rFonts w:ascii="Monotype Corsiva" w:eastAsia="Calibri" w:hAnsi="Monotype Corsiva"/>
                      <w:color w:val="auto"/>
                      <w:kern w:val="0"/>
                      <w:sz w:val="20"/>
                      <w:szCs w:val="20"/>
                      <w:lang w:eastAsia="en-US"/>
                    </w:rPr>
                  </w:pPr>
                  <w:r w:rsidRPr="001F611F">
                    <w:rPr>
                      <w:rFonts w:ascii="Monotype Corsiva" w:eastAsia="Calibri" w:hAnsi="Monotype Corsiva"/>
                      <w:color w:val="auto"/>
                      <w:kern w:val="0"/>
                      <w:sz w:val="20"/>
                      <w:szCs w:val="20"/>
                      <w:lang w:eastAsia="en-US"/>
                    </w:rPr>
                    <w:t>Glavni trg 30</w:t>
                  </w:r>
                </w:p>
                <w:p w:rsidR="00516C8C" w:rsidRPr="001F611F" w:rsidRDefault="00516C8C" w:rsidP="00417FF7">
                  <w:pPr>
                    <w:spacing w:after="0" w:line="240" w:lineRule="auto"/>
                    <w:jc w:val="center"/>
                    <w:rPr>
                      <w:rFonts w:ascii="Monotype Corsiva" w:eastAsia="Calibri" w:hAnsi="Monotype Corsiva"/>
                      <w:color w:val="auto"/>
                      <w:kern w:val="0"/>
                      <w:sz w:val="20"/>
                      <w:szCs w:val="20"/>
                      <w:lang w:eastAsia="en-US"/>
                    </w:rPr>
                  </w:pPr>
                  <w:r w:rsidRPr="001F611F">
                    <w:rPr>
                      <w:rFonts w:ascii="Monotype Corsiva" w:eastAsia="Calibri" w:hAnsi="Monotype Corsiva"/>
                      <w:color w:val="auto"/>
                      <w:kern w:val="0"/>
                      <w:sz w:val="20"/>
                      <w:szCs w:val="20"/>
                      <w:lang w:eastAsia="en-US"/>
                    </w:rPr>
                    <w:t>8000 Novo mesto</w:t>
                  </w:r>
                </w:p>
                <w:p w:rsidR="00516C8C" w:rsidRPr="001F611F" w:rsidRDefault="00417FF7" w:rsidP="00417FF7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1F611F">
                    <w:rPr>
                      <w:rFonts w:ascii="Monotype Corsiva" w:hAnsi="Monotype Corsiva"/>
                    </w:rPr>
                    <w:t>E-</w:t>
                  </w:r>
                  <w:proofErr w:type="spellStart"/>
                  <w:r w:rsidRPr="001F611F">
                    <w:rPr>
                      <w:rFonts w:ascii="Monotype Corsiva" w:hAnsi="Monotype Corsiva"/>
                    </w:rPr>
                    <w:t>mail</w:t>
                  </w:r>
                  <w:proofErr w:type="spellEnd"/>
                  <w:r w:rsidRPr="001F611F">
                    <w:rPr>
                      <w:rFonts w:ascii="Monotype Corsiva" w:hAnsi="Monotype Corsiva"/>
                    </w:rPr>
                    <w:t>: vinski.vecer@gmail.com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F19DC7">
          <v:shape id="_x0000_s1498" type="#_x0000_t75" style="position:absolute;left:0;text-align:left;margin-left:363pt;margin-top:47.4pt;width:58.5pt;height:58.5pt;z-index:2">
            <v:imagedata r:id="rId14" o:title=""/>
            <w10:wrap type="square"/>
          </v:shape>
        </w:pict>
      </w:r>
      <w:r>
        <w:pict>
          <v:rect id="_x0000_s1036" style="position:absolute;left:0;text-align:left;margin-left:341.95pt;margin-top:517.15pt;width:108pt;height:54pt;z-index:1;visibility:hidden;mso-wrap-edited:f;mso-wrap-distance-left:2.88pt;mso-wrap-distance-top:2.88pt;mso-wrap-distance-right:2.88pt;mso-wrap-distance-bottom:2.88p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225FCF">
        <w:br w:type="page"/>
      </w:r>
      <w:r>
        <w:rPr>
          <w:noProof/>
        </w:rPr>
        <w:lastRenderedPageBreak/>
        <w:pict>
          <v:shape id="_x0000_s1629" type="#_x0000_t75" style="position:absolute;left:0;text-align:left;margin-left:-.15pt;margin-top:.9pt;width:239.25pt;height:536pt;z-index:-8;mso-position-horizontal-relative:text;mso-position-vertical-relative:text">
            <v:imagedata r:id="rId10" o:title="old-silver-wooden-frame-37949784lmhl"/>
          </v:shape>
        </w:pict>
      </w:r>
      <w:r>
        <w:rPr>
          <w:noProof/>
        </w:rPr>
        <w:pict>
          <v:shape id="_x0000_s1628" type="#_x0000_t75" style="position:absolute;left:0;text-align:left;margin-left:272.8pt;margin-top:-.2pt;width:239.25pt;height:536pt;z-index:-7;mso-position-horizontal-relative:text;mso-position-vertical-relative:text">
            <v:imagedata r:id="rId10" o:title="old-silver-wooden-frame-37949784lmhl"/>
          </v:shape>
        </w:pict>
      </w:r>
      <w:r>
        <w:rPr>
          <w:noProof/>
        </w:rPr>
        <w:pict>
          <v:shape id="_x0000_s1627" type="#_x0000_t75" style="position:absolute;left:0;text-align:left;margin-left:539.3pt;margin-top:-.2pt;width:239.25pt;height:536pt;z-index:-6;mso-position-horizontal-relative:text;mso-position-vertical-relative:text">
            <v:imagedata r:id="rId10" o:title="old-silver-wooden-frame-37949784lmhl"/>
          </v:shape>
        </w:pict>
      </w:r>
    </w:p>
    <w:p w:rsidR="00225FCF" w:rsidRPr="00986D33" w:rsidRDefault="00C31A72" w:rsidP="00986D33">
      <w:pPr>
        <w:tabs>
          <w:tab w:val="left" w:pos="12300"/>
        </w:tabs>
      </w:pPr>
      <w:r>
        <w:rPr>
          <w:noProof/>
        </w:rPr>
        <w:pict>
          <v:shape id="_x0000_s1613" type="#_x0000_t75" alt="http://www.freser.si/uploads/kontakt.jpg" style="position:absolute;left:0;text-align:left;margin-left:308.4pt;margin-top:332.5pt;width:162pt;height:108pt;z-index:15;visibility:visible;mso-wrap-style:square;mso-position-horizontal-relative:text;mso-position-vertical-relative:text" stroked="t" strokecolor="#bfbfbf" strokeweight="1pt">
            <v:imagedata r:id="rId15" o:title="kontakt"/>
            <v:shadow on="t" opacity=".5" offset="6pt,6pt"/>
            <w10:wrap type="square"/>
          </v:shape>
        </w:pict>
      </w:r>
      <w:r>
        <w:rPr>
          <w:noProof/>
        </w:rPr>
        <w:pict>
          <v:shape id="Slika 4" o:spid="_x0000_s1606" type="#_x0000_t75" alt="Rezultat iskanja slik za vina frešer" style="position:absolute;left:0;text-align:left;margin-left:128.6pt;margin-top:15.6pt;width:80.05pt;height:85.9pt;z-index:9;visibility:visible;mso-wrap-style:square;mso-position-horizontal-relative:text;mso-position-vertical-relative:text">
            <v:imagedata r:id="rId16" o:title="Rezultat iskanja slik za vina frešer"/>
            <w10:wrap type="square"/>
          </v:shape>
        </w:pict>
      </w:r>
      <w:r>
        <w:rPr>
          <w:noProof/>
        </w:rPr>
        <w:pict>
          <v:shape id="Slika 3" o:spid="_x0000_s1608" type="#_x0000_t75" alt="Rezultat iskanja slik za vina frešer" style="position:absolute;left:0;text-align:left;margin-left:36.9pt;margin-top:329pt;width:166.65pt;height:110.75pt;z-index:11;visibility:visible;mso-wrap-style:square;mso-position-horizontal-relative:text;mso-position-vertical-relative:text" stroked="t" strokecolor="#bfbfbf" strokeweight="1pt">
            <v:imagedata r:id="rId17" o:title="Rezultat iskanja slik za vina frešer"/>
            <v:shadow on="t" opacity=".5" offset="6pt,6pt"/>
            <w10:wrap type="square"/>
          </v:shape>
        </w:pict>
      </w:r>
      <w:r>
        <w:rPr>
          <w:noProof/>
        </w:rPr>
        <w:pict>
          <v:shape id="_x0000_s1612" type="#_x0000_t75" alt="http://www.freser.si/uploads/DSC_0097.jpg" style="position:absolute;left:0;text-align:left;margin-left:312.65pt;margin-top:47.9pt;width:165.25pt;height:103.2pt;z-index:14;visibility:visible;mso-wrap-style:square;mso-position-horizontal-relative:text;mso-position-vertical-relative:text" stroked="t" strokecolor="#bfbfbf" strokeweight="1pt">
            <v:imagedata r:id="rId18" o:title="DSC_0097"/>
            <v:shadow on="t" opacity=".5" offset="-6pt,-6pt"/>
            <w10:wrap type="square"/>
          </v:shape>
        </w:pict>
      </w:r>
      <w:r>
        <w:rPr>
          <w:noProof/>
        </w:rPr>
        <w:pict>
          <v:shape id="_x0000_s1610" type="#_x0000_t202" style="position:absolute;left:0;text-align:left;margin-left:335.25pt;margin-top:218.25pt;width:171pt;height:158.25pt;z-index:13;mso-position-horizontal-relative:page;mso-position-vertical-relative:page" filled="f" stroked="f" strokeweight="1pt">
            <v:textbox style="mso-next-textbox:#_x0000_s1610">
              <w:txbxContent>
                <w:p w:rsidR="001045D6" w:rsidRPr="005C5718" w:rsidRDefault="001045D6" w:rsidP="001045D6">
                  <w:pPr>
                    <w:spacing w:after="0"/>
                    <w:rPr>
                      <w:rFonts w:ascii="Monotype Corsiva" w:hAnsi="Monotype Corsiva"/>
                      <w:sz w:val="26"/>
                      <w:szCs w:val="26"/>
                    </w:rPr>
                  </w:pPr>
                  <w:r w:rsidRPr="005C5718">
                    <w:rPr>
                      <w:rFonts w:ascii="Monotype Corsiva" w:hAnsi="Monotype Corsiva"/>
                      <w:sz w:val="26"/>
                      <w:szCs w:val="26"/>
                    </w:rPr>
                    <w:t xml:space="preserve">Naši vinogradi obsegajo 12 ha vinogradov, na katerih uspevajo sorte Renski in Laški Rizling, Rumeni Muškat, </w:t>
                  </w:r>
                  <w:proofErr w:type="spellStart"/>
                  <w:r w:rsidRPr="005C5718">
                    <w:rPr>
                      <w:rFonts w:ascii="Monotype Corsiva" w:hAnsi="Monotype Corsiva"/>
                      <w:sz w:val="26"/>
                      <w:szCs w:val="26"/>
                    </w:rPr>
                    <w:t>Sauvignon</w:t>
                  </w:r>
                  <w:proofErr w:type="spellEnd"/>
                  <w:r w:rsidRPr="005C5718">
                    <w:rPr>
                      <w:rFonts w:ascii="Monotype Corsiva" w:hAnsi="Monotype Corsiva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5C5718">
                    <w:rPr>
                      <w:rFonts w:ascii="Monotype Corsiva" w:hAnsi="Monotype Corsiva"/>
                      <w:sz w:val="26"/>
                      <w:szCs w:val="26"/>
                    </w:rPr>
                    <w:t>Chardonnay</w:t>
                  </w:r>
                  <w:proofErr w:type="spellEnd"/>
                  <w:r w:rsidRPr="005C5718">
                    <w:rPr>
                      <w:rFonts w:ascii="Monotype Corsiva" w:hAnsi="Monotype Corsiva"/>
                      <w:sz w:val="26"/>
                      <w:szCs w:val="26"/>
                    </w:rPr>
                    <w:t>, Sivi Pinot in Modri Pinot. Trte obdelujemo strojno, za ostalo poskrbijo naše pridne roke. Res je precej dela, a delamo z ljubeznijo.</w:t>
                  </w:r>
                </w:p>
                <w:p w:rsidR="001045D6" w:rsidRDefault="001045D6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05" type="#_x0000_t202" style="position:absolute;left:0;text-align:left;margin-left:65.25pt;margin-top:71.25pt;width:169.5pt;height:453pt;z-index:8;mso-position-horizontal-relative:page;mso-position-vertical-relative:page" filled="f" stroked="f" strokeweight="1pt">
            <v:textbox>
              <w:txbxContent>
                <w:p w:rsidR="00F41858" w:rsidRDefault="00F41858" w:rsidP="005A68C6">
                  <w:pPr>
                    <w:spacing w:after="0"/>
                    <w:rPr>
                      <w:rFonts w:ascii="Monotype Corsiva" w:hAnsi="Monotype Corsiva"/>
                      <w:shadow/>
                      <w:color w:val="777777"/>
                      <w:sz w:val="32"/>
                      <w:szCs w:val="32"/>
                    </w:rPr>
                  </w:pPr>
                </w:p>
                <w:p w:rsidR="005A68C6" w:rsidRPr="00F41858" w:rsidRDefault="005A68C6" w:rsidP="005A68C6">
                  <w:pPr>
                    <w:spacing w:after="0"/>
                    <w:rPr>
                      <w:rFonts w:ascii="Monotype Corsiva" w:hAnsi="Monotype Corsiva"/>
                      <w:shadow/>
                      <w:color w:val="777777"/>
                      <w:sz w:val="40"/>
                      <w:szCs w:val="40"/>
                    </w:rPr>
                  </w:pPr>
                  <w:r w:rsidRPr="00F41858">
                    <w:rPr>
                      <w:rFonts w:ascii="Monotype Corsiva" w:hAnsi="Monotype Corsiva"/>
                      <w:shadow/>
                      <w:color w:val="777777"/>
                      <w:sz w:val="40"/>
                      <w:szCs w:val="40"/>
                    </w:rPr>
                    <w:t xml:space="preserve">Vina </w:t>
                  </w:r>
                  <w:proofErr w:type="spellStart"/>
                  <w:r w:rsidRPr="00F41858">
                    <w:rPr>
                      <w:rFonts w:ascii="Monotype Corsiva" w:hAnsi="Monotype Corsiva"/>
                      <w:shadow/>
                      <w:color w:val="777777"/>
                      <w:sz w:val="40"/>
                      <w:szCs w:val="40"/>
                    </w:rPr>
                    <w:t>Frešer</w:t>
                  </w:r>
                  <w:proofErr w:type="spellEnd"/>
                </w:p>
                <w:p w:rsidR="00F41858" w:rsidRDefault="00F41858" w:rsidP="005A68C6">
                  <w:pPr>
                    <w:spacing w:after="0"/>
                    <w:rPr>
                      <w:rFonts w:ascii="Monotype Corsiva" w:hAnsi="Monotype Corsiva"/>
                      <w:shadow/>
                      <w:color w:val="777777"/>
                      <w:sz w:val="28"/>
                      <w:szCs w:val="28"/>
                      <w:u w:val="single"/>
                    </w:rPr>
                  </w:pPr>
                </w:p>
                <w:p w:rsidR="005A68C6" w:rsidRPr="001045D6" w:rsidRDefault="005A68C6" w:rsidP="005A68C6">
                  <w:pPr>
                    <w:spacing w:after="0"/>
                    <w:rPr>
                      <w:rFonts w:ascii="Monotype Corsiva" w:hAnsi="Monotype Corsiva"/>
                      <w:shadow/>
                      <w:color w:val="777777"/>
                      <w:sz w:val="32"/>
                      <w:szCs w:val="32"/>
                      <w:u w:val="single"/>
                    </w:rPr>
                  </w:pPr>
                  <w:r w:rsidRPr="001045D6">
                    <w:rPr>
                      <w:rFonts w:ascii="Monotype Corsiva" w:hAnsi="Monotype Corsiva"/>
                      <w:shadow/>
                      <w:color w:val="777777"/>
                      <w:sz w:val="32"/>
                      <w:szCs w:val="32"/>
                      <w:u w:val="single"/>
                    </w:rPr>
                    <w:t>1832</w:t>
                  </w:r>
                </w:p>
                <w:p w:rsidR="00F41858" w:rsidRPr="005C5718" w:rsidRDefault="005A68C6" w:rsidP="005A68C6">
                  <w:pPr>
                    <w:spacing w:after="0"/>
                    <w:rPr>
                      <w:rFonts w:ascii="Monotype Corsiva" w:hAnsi="Monotype Corsiva"/>
                      <w:sz w:val="26"/>
                      <w:szCs w:val="26"/>
                    </w:rPr>
                  </w:pPr>
                  <w:r w:rsidRPr="005C5718">
                    <w:rPr>
                      <w:rFonts w:ascii="Monotype Corsiva" w:hAnsi="Monotype Corsiva"/>
                      <w:sz w:val="26"/>
                      <w:szCs w:val="26"/>
                    </w:rPr>
                    <w:t xml:space="preserve">V družini </w:t>
                  </w:r>
                  <w:proofErr w:type="spellStart"/>
                  <w:r w:rsidRPr="005C5718">
                    <w:rPr>
                      <w:rFonts w:ascii="Monotype Corsiva" w:hAnsi="Monotype Corsiva"/>
                      <w:sz w:val="26"/>
                      <w:szCs w:val="26"/>
                    </w:rPr>
                    <w:t>Frešer</w:t>
                  </w:r>
                  <w:proofErr w:type="spellEnd"/>
                  <w:r w:rsidRPr="005C5718">
                    <w:rPr>
                      <w:rFonts w:ascii="Monotype Corsiva" w:hAnsi="Monotype Corsiva"/>
                      <w:sz w:val="26"/>
                      <w:szCs w:val="26"/>
                    </w:rPr>
                    <w:t xml:space="preserve"> že več kot stoletje gojimo ljubezen do vinske trte in dela v vinogradu. V užitek nam je pobirati grozdje, ga stiskati in z njim polniti sode. S tem se v družini ukvarjamo že vse od leta 1832, smo že sedma generacija, ki to počne. Nazadnje sta Vladko in Tatjana </w:t>
                  </w:r>
                  <w:proofErr w:type="spellStart"/>
                  <w:r w:rsidRPr="005C5718">
                    <w:rPr>
                      <w:rFonts w:ascii="Monotype Corsiva" w:hAnsi="Monotype Corsiva"/>
                      <w:sz w:val="26"/>
                      <w:szCs w:val="26"/>
                    </w:rPr>
                    <w:t>Frešer</w:t>
                  </w:r>
                  <w:proofErr w:type="spellEnd"/>
                  <w:r w:rsidRPr="005C5718">
                    <w:rPr>
                      <w:rFonts w:ascii="Monotype Corsiva" w:hAnsi="Monotype Corsiva"/>
                      <w:sz w:val="26"/>
                      <w:szCs w:val="26"/>
                    </w:rPr>
                    <w:t xml:space="preserve"> vse niti predala sinu Matjažu, ki trenutno skrbi za to, da je bogata letina skrbno spravljena v steklenice. </w:t>
                  </w:r>
                </w:p>
                <w:p w:rsidR="00F41858" w:rsidRDefault="00F41858" w:rsidP="005A68C6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  <w:p w:rsidR="00F41858" w:rsidRDefault="00F41858" w:rsidP="005A68C6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  <w:p w:rsidR="00F41858" w:rsidRDefault="00F41858" w:rsidP="005A68C6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  <w:p w:rsidR="00F41858" w:rsidRDefault="00F41858" w:rsidP="005A68C6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  <w:p w:rsidR="00F41858" w:rsidRDefault="00F41858" w:rsidP="005A68C6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  <w:p w:rsidR="00F41858" w:rsidRPr="005A68C6" w:rsidRDefault="00F41858" w:rsidP="005A68C6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  <w:p w:rsidR="005A68C6" w:rsidRPr="005A68C6" w:rsidRDefault="005A68C6" w:rsidP="005A68C6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09" type="#_x0000_t202" style="position:absolute;left:0;text-align:left;margin-left:602.25pt;margin-top:69pt;width:171pt;height:458.25pt;z-index:12;mso-position-horizontal-relative:page;mso-position-vertical-relative:page" filled="f" stroked="f" strokeweight="1pt">
            <v:textbox>
              <w:txbxContent>
                <w:p w:rsidR="00B33CBC" w:rsidRPr="0056447F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shadow/>
                      <w:color w:val="808080"/>
                      <w:kern w:val="0"/>
                      <w:sz w:val="24"/>
                      <w:szCs w:val="24"/>
                      <w:lang w:eastAsia="en-US"/>
                    </w:rPr>
                  </w:pPr>
                </w:p>
                <w:p w:rsidR="00B33CBC" w:rsidRPr="0056447F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shadow/>
                      <w:color w:val="808080"/>
                      <w:kern w:val="0"/>
                      <w:sz w:val="40"/>
                      <w:szCs w:val="40"/>
                      <w:lang w:eastAsia="en-US"/>
                    </w:rPr>
                  </w:pPr>
                  <w:r w:rsidRPr="0056447F">
                    <w:rPr>
                      <w:rFonts w:ascii="Monotype Corsiva" w:eastAsia="Calibri" w:hAnsi="Monotype Corsiva"/>
                      <w:shadow/>
                      <w:color w:val="808080"/>
                      <w:kern w:val="0"/>
                      <w:sz w:val="40"/>
                      <w:szCs w:val="40"/>
                      <w:lang w:eastAsia="en-US"/>
                    </w:rPr>
                    <w:t>Meni</w:t>
                  </w:r>
                </w:p>
                <w:p w:rsid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u w:val="single"/>
                      <w:lang w:eastAsia="en-US"/>
                    </w:rPr>
                  </w:pP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u w:val="single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u w:val="single"/>
                      <w:lang w:eastAsia="en-US"/>
                    </w:rPr>
                    <w:t>Dobrodošlica: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Pozdrav pomladi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iz kuhinje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993366"/>
                      <w:kern w:val="0"/>
                      <w:sz w:val="22"/>
                      <w:szCs w:val="22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993366"/>
                      <w:kern w:val="0"/>
                      <w:sz w:val="22"/>
                      <w:szCs w:val="22"/>
                      <w:lang w:eastAsia="en-US"/>
                    </w:rPr>
                    <w:t>LAŠKI RIZLING, suho, letnik 2016</w:t>
                  </w:r>
                </w:p>
                <w:p w:rsid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∞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B33CBC"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Tunin</w:t>
                  </w:r>
                  <w:proofErr w:type="spellEnd"/>
                  <w:r w:rsidRPr="00B33CBC"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B33CBC"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tatar</w:t>
                  </w:r>
                  <w:proofErr w:type="spellEnd"/>
                  <w:r w:rsidRPr="00B33CBC"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 xml:space="preserve"> v družbi hišne solatke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in sveže pečenega kruha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 w:cs="Calibri"/>
                      <w:color w:val="993366"/>
                      <w:kern w:val="0"/>
                      <w:sz w:val="22"/>
                      <w:szCs w:val="22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 w:cs="Calibri"/>
                      <w:color w:val="993366"/>
                      <w:kern w:val="0"/>
                      <w:sz w:val="22"/>
                      <w:szCs w:val="22"/>
                      <w:lang w:eastAsia="en-US"/>
                    </w:rPr>
                    <w:t>SAUVIGNON, suho, letnik 2017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∞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 xml:space="preserve">Pečen file postrvi na </w:t>
                  </w:r>
                  <w:proofErr w:type="spellStart"/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ričoti</w:t>
                  </w:r>
                  <w:proofErr w:type="spellEnd"/>
                </w:p>
                <w:p w:rsid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z domačo zelenjavo in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posipom pistacije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993366"/>
                      <w:kern w:val="0"/>
                      <w:sz w:val="22"/>
                      <w:szCs w:val="22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993366"/>
                      <w:kern w:val="0"/>
                      <w:sz w:val="22"/>
                      <w:szCs w:val="22"/>
                      <w:lang w:eastAsia="en-US"/>
                    </w:rPr>
                    <w:t>RENSKI RIZLING, suho, letnik 2015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∞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Nadevan svinjski file s suho slivo in mandlji v objemu štajerske slanine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na kremi pastinaka ob zdrobovih cmočkih in brstičnem ohrovtu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993366"/>
                      <w:kern w:val="0"/>
                      <w:sz w:val="22"/>
                      <w:szCs w:val="22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993366"/>
                      <w:kern w:val="0"/>
                      <w:sz w:val="22"/>
                      <w:szCs w:val="22"/>
                      <w:lang w:eastAsia="en-US"/>
                    </w:rPr>
                    <w:t>MARKUS – MODRI PINOT, suho, letnik 2015</w:t>
                  </w:r>
                </w:p>
                <w:p w:rsidR="00B33CBC" w:rsidRPr="00B33CBC" w:rsidRDefault="00B33CBC" w:rsidP="00B33CBC">
                  <w:pPr>
                    <w:widowControl/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 w:cs="Calibri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∞</w:t>
                  </w:r>
                </w:p>
                <w:p w:rsidR="00B33CBC" w:rsidRPr="00B33CBC" w:rsidRDefault="00B33CBC" w:rsidP="00B33CBC">
                  <w:pPr>
                    <w:widowControl/>
                    <w:pBdr>
                      <w:bottom w:val="single" w:sz="12" w:space="14" w:color="auto"/>
                    </w:pBdr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Krhka sadna pita</w:t>
                  </w:r>
                </w:p>
                <w:p w:rsidR="00B33CBC" w:rsidRPr="00B33CBC" w:rsidRDefault="00B33CBC" w:rsidP="00B33CBC">
                  <w:pPr>
                    <w:widowControl/>
                    <w:pBdr>
                      <w:bottom w:val="single" w:sz="12" w:space="14" w:color="auto"/>
                    </w:pBdr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z jabolčno peno</w:t>
                  </w:r>
                </w:p>
                <w:p w:rsidR="00B33CBC" w:rsidRPr="00B33CBC" w:rsidRDefault="00B33CBC" w:rsidP="00B33CBC">
                  <w:pPr>
                    <w:widowControl/>
                    <w:pBdr>
                      <w:bottom w:val="single" w:sz="12" w:space="14" w:color="auto"/>
                    </w:pBdr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993366"/>
                      <w:kern w:val="0"/>
                      <w:sz w:val="22"/>
                      <w:szCs w:val="22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993366"/>
                      <w:kern w:val="0"/>
                      <w:sz w:val="22"/>
                      <w:szCs w:val="22"/>
                      <w:lang w:eastAsia="en-US"/>
                    </w:rPr>
                    <w:t>RUMENI MUŠKAT, polsladko,</w:t>
                  </w:r>
                </w:p>
                <w:p w:rsidR="00B33CBC" w:rsidRPr="00B33CBC" w:rsidRDefault="00B33CBC" w:rsidP="00B33CBC">
                  <w:pPr>
                    <w:widowControl/>
                    <w:pBdr>
                      <w:bottom w:val="single" w:sz="12" w:space="14" w:color="auto"/>
                    </w:pBdr>
                    <w:adjustRightInd/>
                    <w:spacing w:after="0" w:line="240" w:lineRule="auto"/>
                    <w:jc w:val="center"/>
                    <w:textAlignment w:val="auto"/>
                    <w:rPr>
                      <w:rFonts w:ascii="Monotype Corsiva" w:eastAsia="Calibri" w:hAnsi="Monotype Corsiva"/>
                      <w:color w:val="993366"/>
                      <w:kern w:val="0"/>
                      <w:sz w:val="22"/>
                      <w:szCs w:val="22"/>
                      <w:lang w:eastAsia="en-US"/>
                    </w:rPr>
                  </w:pPr>
                  <w:r w:rsidRPr="00B33CBC">
                    <w:rPr>
                      <w:rFonts w:ascii="Monotype Corsiva" w:eastAsia="Calibri" w:hAnsi="Monotype Corsiva"/>
                      <w:color w:val="993366"/>
                      <w:kern w:val="0"/>
                      <w:sz w:val="22"/>
                      <w:szCs w:val="22"/>
                      <w:lang w:eastAsia="en-US"/>
                    </w:rPr>
                    <w:t>letnik 2017</w:t>
                  </w:r>
                </w:p>
                <w:p w:rsidR="00B33CBC" w:rsidRDefault="00B33CBC" w:rsidP="00B33CB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  <w:p w:rsidR="005428A4" w:rsidRPr="00B33CBC" w:rsidRDefault="005428A4" w:rsidP="00B33CB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B33CBC">
                    <w:rPr>
                      <w:rFonts w:ascii="Monotype Corsiva" w:hAnsi="Monotype Corsiva"/>
                      <w:sz w:val="24"/>
                      <w:szCs w:val="24"/>
                    </w:rPr>
                    <w:t>Cena menija: 22€</w:t>
                  </w:r>
                </w:p>
              </w:txbxContent>
            </v:textbox>
            <w10:wrap anchorx="page" anchory="page"/>
          </v:shape>
        </w:pict>
      </w:r>
      <w:r w:rsidR="00986D33">
        <w:tab/>
      </w:r>
    </w:p>
    <w:sectPr w:rsidR="00225FCF" w:rsidRPr="00986D33" w:rsidSect="006A365A">
      <w:pgSz w:w="16839" w:h="11907" w:orient="landscape"/>
      <w:pgMar w:top="567" w:right="567" w:bottom="567" w:left="56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A72" w:rsidRDefault="00C31A72" w:rsidP="00575452">
      <w:pPr>
        <w:spacing w:after="0" w:line="240" w:lineRule="auto"/>
      </w:pPr>
      <w:r>
        <w:separator/>
      </w:r>
    </w:p>
  </w:endnote>
  <w:endnote w:type="continuationSeparator" w:id="0">
    <w:p w:rsidR="00C31A72" w:rsidRDefault="00C31A72" w:rsidP="00575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A72" w:rsidRDefault="00C31A72" w:rsidP="00575452">
      <w:pPr>
        <w:spacing w:after="0" w:line="240" w:lineRule="auto"/>
      </w:pPr>
      <w:r>
        <w:separator/>
      </w:r>
    </w:p>
  </w:footnote>
  <w:footnote w:type="continuationSeparator" w:id="0">
    <w:p w:rsidR="00C31A72" w:rsidRDefault="00C31A72" w:rsidP="005754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270F4"/>
    <w:multiLevelType w:val="hybridMultilevel"/>
    <w:tmpl w:val="20A0202C"/>
    <w:lvl w:ilvl="0" w:tplc="9C529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363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233B8"/>
    <w:multiLevelType w:val="hybridMultilevel"/>
    <w:tmpl w:val="6BDEC676"/>
    <w:lvl w:ilvl="0" w:tplc="4446C4A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943634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127421A"/>
    <w:multiLevelType w:val="hybridMultilevel"/>
    <w:tmpl w:val="070A60E8"/>
    <w:lvl w:ilvl="0" w:tplc="17B26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6C8C"/>
    <w:rsid w:val="00002EC4"/>
    <w:rsid w:val="0004421F"/>
    <w:rsid w:val="000974C9"/>
    <w:rsid w:val="000F655C"/>
    <w:rsid w:val="001045D6"/>
    <w:rsid w:val="00127A9D"/>
    <w:rsid w:val="00140F85"/>
    <w:rsid w:val="00166EB3"/>
    <w:rsid w:val="0017103D"/>
    <w:rsid w:val="00182D02"/>
    <w:rsid w:val="001F611F"/>
    <w:rsid w:val="001F6A33"/>
    <w:rsid w:val="00225FCF"/>
    <w:rsid w:val="002770FD"/>
    <w:rsid w:val="00285823"/>
    <w:rsid w:val="002D3F86"/>
    <w:rsid w:val="002F5513"/>
    <w:rsid w:val="003B3D70"/>
    <w:rsid w:val="003B5960"/>
    <w:rsid w:val="003C0279"/>
    <w:rsid w:val="00403599"/>
    <w:rsid w:val="00407AB1"/>
    <w:rsid w:val="00417FF7"/>
    <w:rsid w:val="00453A1D"/>
    <w:rsid w:val="004A7F2F"/>
    <w:rsid w:val="004C1846"/>
    <w:rsid w:val="004C5628"/>
    <w:rsid w:val="004E3D84"/>
    <w:rsid w:val="00502192"/>
    <w:rsid w:val="005130EC"/>
    <w:rsid w:val="00516C8C"/>
    <w:rsid w:val="005428A4"/>
    <w:rsid w:val="0056447F"/>
    <w:rsid w:val="00575452"/>
    <w:rsid w:val="005A68C6"/>
    <w:rsid w:val="005C5718"/>
    <w:rsid w:val="00633FDC"/>
    <w:rsid w:val="00642C13"/>
    <w:rsid w:val="00647FDF"/>
    <w:rsid w:val="00696DDE"/>
    <w:rsid w:val="006A365A"/>
    <w:rsid w:val="006B5265"/>
    <w:rsid w:val="006C4D40"/>
    <w:rsid w:val="00725C41"/>
    <w:rsid w:val="007448BB"/>
    <w:rsid w:val="00752681"/>
    <w:rsid w:val="00791BC6"/>
    <w:rsid w:val="007C6085"/>
    <w:rsid w:val="00800C67"/>
    <w:rsid w:val="0083550E"/>
    <w:rsid w:val="00864B75"/>
    <w:rsid w:val="00873B86"/>
    <w:rsid w:val="00893693"/>
    <w:rsid w:val="008A646B"/>
    <w:rsid w:val="008A7456"/>
    <w:rsid w:val="008B71DF"/>
    <w:rsid w:val="009021E7"/>
    <w:rsid w:val="009423E0"/>
    <w:rsid w:val="00976A85"/>
    <w:rsid w:val="00986D33"/>
    <w:rsid w:val="009F0C06"/>
    <w:rsid w:val="00A0520A"/>
    <w:rsid w:val="00A06898"/>
    <w:rsid w:val="00A81D5B"/>
    <w:rsid w:val="00AA5F3C"/>
    <w:rsid w:val="00AD6CC9"/>
    <w:rsid w:val="00AF7F17"/>
    <w:rsid w:val="00B13190"/>
    <w:rsid w:val="00B21882"/>
    <w:rsid w:val="00B22D20"/>
    <w:rsid w:val="00B25F01"/>
    <w:rsid w:val="00B33CBC"/>
    <w:rsid w:val="00B815AD"/>
    <w:rsid w:val="00C14CED"/>
    <w:rsid w:val="00C31A72"/>
    <w:rsid w:val="00C52284"/>
    <w:rsid w:val="00C77837"/>
    <w:rsid w:val="00CA276C"/>
    <w:rsid w:val="00CC773D"/>
    <w:rsid w:val="00CE4B73"/>
    <w:rsid w:val="00CE5C78"/>
    <w:rsid w:val="00CF32D7"/>
    <w:rsid w:val="00D4770D"/>
    <w:rsid w:val="00D62389"/>
    <w:rsid w:val="00DD006F"/>
    <w:rsid w:val="00DD1347"/>
    <w:rsid w:val="00E17C99"/>
    <w:rsid w:val="00E21672"/>
    <w:rsid w:val="00E440F9"/>
    <w:rsid w:val="00E81884"/>
    <w:rsid w:val="00E839F7"/>
    <w:rsid w:val="00E9513B"/>
    <w:rsid w:val="00EA06B0"/>
    <w:rsid w:val="00EA0975"/>
    <w:rsid w:val="00EB7CA9"/>
    <w:rsid w:val="00EC1A92"/>
    <w:rsid w:val="00EE79B2"/>
    <w:rsid w:val="00F22B2A"/>
    <w:rsid w:val="00F413FC"/>
    <w:rsid w:val="00F41858"/>
    <w:rsid w:val="00F87292"/>
    <w:rsid w:val="00FB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0" style="mso-position-horizontal-relative:page;mso-position-vertical-relative:page" fill="f" fillcolor="white" strokecolor="none [3213]">
      <v:fill color="white" on="f"/>
      <v:stroke color="none [3213]" weight="1pt"/>
      <o:colormru v:ext="edit" colors="#c90,#960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widowControl w:val="0"/>
      <w:adjustRightInd w:val="0"/>
      <w:spacing w:after="180" w:line="268" w:lineRule="auto"/>
      <w:jc w:val="both"/>
      <w:textAlignment w:val="baseline"/>
    </w:pPr>
    <w:rPr>
      <w:color w:val="000000"/>
      <w:kern w:val="28"/>
      <w:sz w:val="18"/>
      <w:szCs w:val="18"/>
    </w:rPr>
  </w:style>
  <w:style w:type="paragraph" w:styleId="Naslov1">
    <w:name w:val="heading 1"/>
    <w:next w:val="Navaden"/>
    <w:qFormat/>
    <w:pPr>
      <w:widowControl w:val="0"/>
      <w:adjustRightInd w:val="0"/>
      <w:spacing w:after="240" w:line="360" w:lineRule="atLeast"/>
      <w:jc w:val="both"/>
      <w:textAlignment w:val="baseline"/>
      <w:outlineLvl w:val="0"/>
    </w:pPr>
    <w:rPr>
      <w:rFonts w:ascii="Arial" w:hAnsi="Arial"/>
      <w:b/>
      <w:bCs/>
      <w:color w:val="666699"/>
      <w:kern w:val="28"/>
      <w:sz w:val="28"/>
      <w:szCs w:val="28"/>
    </w:rPr>
  </w:style>
  <w:style w:type="paragraph" w:styleId="Naslov2">
    <w:name w:val="heading 2"/>
    <w:basedOn w:val="Naslov1"/>
    <w:next w:val="Navaden"/>
    <w:qFormat/>
    <w:pPr>
      <w:spacing w:after="120"/>
      <w:outlineLvl w:val="1"/>
    </w:pPr>
    <w:rPr>
      <w:i/>
      <w:sz w:val="24"/>
      <w:szCs w:val="24"/>
    </w:rPr>
  </w:style>
  <w:style w:type="paragraph" w:styleId="Naslov3">
    <w:name w:val="heading 3"/>
    <w:basedOn w:val="Naslov1"/>
    <w:next w:val="Navaden"/>
    <w:qFormat/>
    <w:pPr>
      <w:outlineLvl w:val="2"/>
    </w:pPr>
    <w:rPr>
      <w:b w:val="0"/>
      <w:smallCaps/>
      <w:sz w:val="24"/>
      <w:szCs w:val="24"/>
    </w:rPr>
  </w:style>
  <w:style w:type="paragraph" w:styleId="Naslov4">
    <w:name w:val="heading 4"/>
    <w:basedOn w:val="Naslov1"/>
    <w:qFormat/>
    <w:pPr>
      <w:outlineLvl w:val="3"/>
    </w:pPr>
    <w:rPr>
      <w:color w:val="auto"/>
    </w:rPr>
  </w:style>
  <w:style w:type="paragraph" w:styleId="Naslov7">
    <w:name w:val="heading 7"/>
    <w:qFormat/>
    <w:pPr>
      <w:widowControl w:val="0"/>
      <w:adjustRightInd w:val="0"/>
      <w:spacing w:line="268" w:lineRule="auto"/>
      <w:jc w:val="center"/>
      <w:textAlignment w:val="baseline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semiHidden/>
    <w:rPr>
      <w:color w:val="0000FF"/>
      <w:u w:val="single"/>
    </w:rPr>
  </w:style>
  <w:style w:type="character" w:styleId="SledenaHiperpovezava">
    <w:name w:val="FollowedHyperlink"/>
    <w:rPr>
      <w:color w:val="800080"/>
      <w:u w:val="single"/>
    </w:rPr>
  </w:style>
  <w:style w:type="character" w:customStyle="1" w:styleId="TelobesedilaZnak">
    <w:name w:val="Telo besedila Znak"/>
    <w:link w:val="Telobesedila"/>
    <w:rPr>
      <w:kern w:val="28"/>
      <w:sz w:val="22"/>
      <w:szCs w:val="22"/>
      <w:lang w:val="sl-SI" w:eastAsia="sl-SI" w:bidi="sl-SI"/>
    </w:rPr>
  </w:style>
  <w:style w:type="paragraph" w:styleId="Telobesedila">
    <w:name w:val="Body Text"/>
    <w:basedOn w:val="Navaden"/>
    <w:link w:val="TelobesedilaZnak"/>
    <w:pPr>
      <w:jc w:val="left"/>
    </w:pPr>
    <w:rPr>
      <w:color w:val="auto"/>
      <w:sz w:val="22"/>
      <w:szCs w:val="22"/>
    </w:rPr>
  </w:style>
  <w:style w:type="paragraph" w:styleId="Telobesedila2">
    <w:name w:val="Body Text 2"/>
    <w:basedOn w:val="Navaden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BodyText1">
    <w:name w:val="Body Text 1"/>
    <w:pPr>
      <w:widowControl w:val="0"/>
      <w:adjustRightInd w:val="0"/>
      <w:spacing w:after="240" w:line="320" w:lineRule="atLeast"/>
      <w:jc w:val="both"/>
      <w:textAlignment w:val="baseline"/>
    </w:pPr>
    <w:rPr>
      <w:rFonts w:ascii="Arial" w:hAnsi="Arial" w:cs="Arial"/>
      <w:i/>
      <w:spacing w:val="-5"/>
      <w:sz w:val="22"/>
      <w:szCs w:val="22"/>
      <w:lang w:bidi="sl-SI"/>
    </w:rPr>
  </w:style>
  <w:style w:type="paragraph" w:customStyle="1" w:styleId="Address">
    <w:name w:val="Address"/>
    <w:basedOn w:val="Navaden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sl-SI"/>
    </w:rPr>
  </w:style>
  <w:style w:type="paragraph" w:customStyle="1" w:styleId="Tagline">
    <w:name w:val="Tagline"/>
    <w:pPr>
      <w:widowControl w:val="0"/>
      <w:adjustRightInd w:val="0"/>
      <w:spacing w:line="268" w:lineRule="auto"/>
      <w:jc w:val="center"/>
      <w:textAlignment w:val="baseline"/>
    </w:pPr>
    <w:rPr>
      <w:rFonts w:ascii="Arial" w:hAnsi="Arial" w:cs="Arial"/>
      <w:b/>
      <w:bCs/>
      <w:kern w:val="28"/>
      <w:sz w:val="30"/>
      <w:szCs w:val="30"/>
      <w:lang w:bidi="sl-SI"/>
    </w:rPr>
  </w:style>
  <w:style w:type="paragraph" w:customStyle="1" w:styleId="Address2">
    <w:name w:val="Address 2"/>
    <w:pPr>
      <w:widowControl w:val="0"/>
      <w:adjustRightInd w:val="0"/>
      <w:spacing w:line="360" w:lineRule="atLeast"/>
      <w:jc w:val="center"/>
      <w:textAlignment w:val="baseline"/>
    </w:pPr>
    <w:rPr>
      <w:rFonts w:ascii="Arial" w:hAnsi="Arial" w:cs="Arial"/>
      <w:kern w:val="28"/>
      <w:sz w:val="22"/>
      <w:szCs w:val="22"/>
      <w:lang w:bidi="sl-SI"/>
    </w:rPr>
  </w:style>
  <w:style w:type="paragraph" w:customStyle="1" w:styleId="Captiontext">
    <w:name w:val="Caption text"/>
    <w:basedOn w:val="Navaden"/>
    <w:pPr>
      <w:spacing w:after="0" w:line="240" w:lineRule="auto"/>
      <w:jc w:val="center"/>
    </w:pPr>
    <w:rPr>
      <w:rFonts w:ascii="Arial" w:hAnsi="Arial" w:cs="Arial"/>
      <w:i/>
      <w:color w:val="auto"/>
      <w:lang w:bidi="sl-SI"/>
    </w:rPr>
  </w:style>
  <w:style w:type="paragraph" w:customStyle="1" w:styleId="CompanyName">
    <w:name w:val="Company Name"/>
    <w:next w:val="Navaden"/>
    <w:pPr>
      <w:widowControl w:val="0"/>
      <w:adjustRightInd w:val="0"/>
      <w:spacing w:line="360" w:lineRule="atLeast"/>
      <w:jc w:val="center"/>
      <w:textAlignment w:val="baseline"/>
    </w:pPr>
    <w:rPr>
      <w:rFonts w:ascii="Arial Black" w:hAnsi="Arial Black" w:cs="Arial Black"/>
      <w:bCs/>
      <w:kern w:val="28"/>
      <w:sz w:val="36"/>
      <w:szCs w:val="36"/>
      <w:lang w:bidi="sl-SI"/>
    </w:rPr>
  </w:style>
  <w:style w:type="paragraph" w:styleId="Glava">
    <w:name w:val="header"/>
    <w:basedOn w:val="Navaden"/>
    <w:link w:val="GlavaZnak"/>
    <w:uiPriority w:val="99"/>
    <w:unhideWhenUsed/>
    <w:rsid w:val="00575452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575452"/>
    <w:rPr>
      <w:color w:val="000000"/>
      <w:kern w:val="28"/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575452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575452"/>
    <w:rPr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ves\AppData\Roaming\Microsoft\Templates\Bro&#353;ura%20(ve&#269;%20ravni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599E6E1-7CCF-4B1D-85C4-58FB60A93D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C1E216-42FC-44FC-A44D-1F55E6C90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Brošura (več ravni)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Nives Mikešič</dc:creator>
  <cp:lastModifiedBy>Uporabnik</cp:lastModifiedBy>
  <cp:revision>2</cp:revision>
  <cp:lastPrinted>2018-02-23T09:54:00Z</cp:lastPrinted>
  <dcterms:created xsi:type="dcterms:W3CDTF">2018-03-08T14:07:00Z</dcterms:created>
  <dcterms:modified xsi:type="dcterms:W3CDTF">2018-03-08T14:07:00Z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TC060874601060</vt:lpwstr>
  </property>
</Properties>
</file>